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FE184F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84F" w:rsidRPr="009903C5" w:rsidRDefault="00FE184F" w:rsidP="003C54C0">
            <w:pPr>
              <w:jc w:val="center"/>
              <w:rPr>
                <w:rFonts w:ascii="Arial" w:hAnsi="Arial" w:cs="Arial"/>
                <w:b/>
                <w:noProof/>
                <w:lang w:val="es-CO" w:eastAsia="es-CO"/>
              </w:rPr>
            </w:pP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84F" w:rsidRDefault="00FE184F" w:rsidP="00FE184F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2C4CA8" w:rsidP="00FE184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AÑO 201</w:t>
            </w:r>
            <w:r w:rsidR="00FE184F">
              <w:rPr>
                <w:rFonts w:ascii="Calibri" w:hAnsi="Calibri"/>
                <w:b/>
              </w:rPr>
              <w:t>6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636"/>
        <w:gridCol w:w="776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636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776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INTENALCO</w:t>
            </w:r>
          </w:p>
        </w:tc>
        <w:tc>
          <w:tcPr>
            <w:tcW w:w="4825" w:type="dxa"/>
          </w:tcPr>
          <w:p w:rsidR="00B019A5" w:rsidRPr="00B93B97" w:rsidRDefault="00FE184F" w:rsidP="00FE184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DIRECCIÓN</w:t>
            </w:r>
            <w:r w:rsidR="00E350C3">
              <w:rPr>
                <w:rFonts w:ascii="Arial" w:hAnsi="Arial" w:cs="Arial"/>
                <w:sz w:val="20"/>
                <w:szCs w:val="20"/>
                <w:lang w:val="es-MX"/>
              </w:rPr>
              <w:t xml:space="preserve"> DE UNIDAD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GESTION EMPRESARIAL Y PROCESOS DE IMPORTACION Y EXPORTACION 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AD7B39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2</w:t>
            </w:r>
            <w:r w:rsidR="00FE184F">
              <w:rPr>
                <w:rFonts w:ascii="Calibri" w:hAnsi="Calibri"/>
                <w:sz w:val="16"/>
                <w:szCs w:val="20"/>
                <w:lang w:val="es-MX"/>
              </w:rPr>
              <w:t>3</w:t>
            </w:r>
          </w:p>
        </w:tc>
        <w:tc>
          <w:tcPr>
            <w:tcW w:w="567" w:type="dxa"/>
            <w:vMerge w:val="restart"/>
          </w:tcPr>
          <w:p w:rsidR="00B019A5" w:rsidRPr="00B93B97" w:rsidRDefault="002C4CA8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0</w:t>
            </w:r>
            <w:r w:rsidR="00FE184F">
              <w:rPr>
                <w:rFonts w:ascii="Arial" w:hAnsi="Arial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636" w:type="dxa"/>
            <w:vMerge w:val="restart"/>
          </w:tcPr>
          <w:p w:rsidR="00B019A5" w:rsidRPr="00B93B97" w:rsidRDefault="002C4CA8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201</w:t>
            </w:r>
            <w:r w:rsidR="000F76DA">
              <w:rPr>
                <w:rFonts w:ascii="Arial" w:hAnsi="Arial" w:cs="Arial"/>
                <w:sz w:val="16"/>
                <w:szCs w:val="20"/>
                <w:lang w:val="es-MX"/>
              </w:rPr>
              <w:t>9</w:t>
            </w:r>
          </w:p>
        </w:tc>
        <w:tc>
          <w:tcPr>
            <w:tcW w:w="776" w:type="dxa"/>
            <w:vMerge w:val="restart"/>
          </w:tcPr>
          <w:p w:rsidR="00B019A5" w:rsidRPr="00B93B97" w:rsidRDefault="00FE184F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E350C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E350C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636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776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VICERRECTORIA ACADEMICA</w:t>
            </w:r>
          </w:p>
        </w:tc>
        <w:tc>
          <w:tcPr>
            <w:tcW w:w="4825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GESTION ACADEMICA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1134"/>
        <w:gridCol w:w="1696"/>
        <w:gridCol w:w="1280"/>
        <w:gridCol w:w="1276"/>
        <w:gridCol w:w="357"/>
        <w:gridCol w:w="603"/>
        <w:gridCol w:w="602"/>
        <w:gridCol w:w="603"/>
        <w:gridCol w:w="567"/>
        <w:gridCol w:w="1417"/>
        <w:gridCol w:w="1521"/>
        <w:gridCol w:w="1209"/>
      </w:tblGrid>
      <w:tr w:rsidR="000E1602" w:rsidRPr="00B771D2" w:rsidTr="00E350C3">
        <w:trPr>
          <w:cantSplit/>
          <w:trHeight w:val="26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E350C3">
        <w:trPr>
          <w:cantSplit/>
          <w:trHeight w:val="268"/>
        </w:trPr>
        <w:tc>
          <w:tcPr>
            <w:tcW w:w="421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696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35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E350C3" w:rsidRDefault="000E1602" w:rsidP="000E1602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  <w:r w:rsidRPr="00E350C3">
              <w:rPr>
                <w:rFonts w:ascii="Arial" w:hAnsi="Arial" w:cs="Arial"/>
                <w:b/>
                <w:sz w:val="6"/>
                <w:szCs w:val="6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5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209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E350C3">
        <w:trPr>
          <w:cantSplit/>
          <w:trHeight w:val="595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E350C3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 w:rsidRPr="00E350C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FE184F">
              <w:rPr>
                <w:rFonts w:ascii="Calibri" w:hAnsi="Calibri"/>
                <w:sz w:val="22"/>
                <w:szCs w:val="22"/>
              </w:rPr>
              <w:t>20</w:t>
            </w: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FE184F">
              <w:rPr>
                <w:rFonts w:ascii="Calibri" w:hAnsi="Calibri"/>
                <w:sz w:val="22"/>
                <w:szCs w:val="22"/>
              </w:rPr>
              <w:t>29</w:t>
            </w:r>
          </w:p>
          <w:p w:rsidR="000F76DA" w:rsidRPr="00E350C3" w:rsidRDefault="000F76DA" w:rsidP="00FE184F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FE184F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1696" w:type="dxa"/>
          </w:tcPr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ACTAS</w:t>
            </w:r>
          </w:p>
          <w:p w:rsidR="000F76DA" w:rsidRP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CONSEJO DE UNIDAD</w:t>
            </w:r>
          </w:p>
          <w:p w:rsidR="000F76DA" w:rsidRP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REUNIÓN DE DOCENTES</w:t>
            </w: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SUSTENTACIÓN TRABAJOS DE GADO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80" w:type="dxa"/>
          </w:tcPr>
          <w:p w:rsidR="00074188" w:rsidRDefault="00074188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FEBRERO 01 DE 2016</w:t>
            </w:r>
          </w:p>
          <w:p w:rsidR="00FE184F" w:rsidRPr="00E350C3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74188" w:rsidRDefault="00074188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NOVIEMBRE 12 DE 2016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F76DA" w:rsidRDefault="000F76DA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  <w:p w:rsidR="00FE184F" w:rsidRPr="00E350C3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E350C3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Eventualmente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FE184F" w:rsidRPr="007D5450" w:rsidTr="00E350C3">
        <w:trPr>
          <w:cantSplit/>
          <w:trHeight w:val="595"/>
        </w:trPr>
        <w:tc>
          <w:tcPr>
            <w:tcW w:w="421" w:type="dxa"/>
            <w:tcBorders>
              <w:lef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2</w:t>
            </w:r>
          </w:p>
        </w:tc>
        <w:tc>
          <w:tcPr>
            <w:tcW w:w="1134" w:type="dxa"/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310-53-11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310-53-14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310-53-17</w:t>
            </w:r>
          </w:p>
        </w:tc>
        <w:tc>
          <w:tcPr>
            <w:tcW w:w="1696" w:type="dxa"/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PLANES/ PLAN DE ACCIÓN/PLAN DE MEJORAMIENTO</w:t>
            </w:r>
          </w:p>
        </w:tc>
        <w:tc>
          <w:tcPr>
            <w:tcW w:w="1280" w:type="dxa"/>
          </w:tcPr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ABRIL 05 DE 2016</w:t>
            </w:r>
          </w:p>
        </w:tc>
        <w:tc>
          <w:tcPr>
            <w:tcW w:w="1276" w:type="dxa"/>
          </w:tcPr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DICIEMBRE 16 DE 2016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FE184F">
              <w:rPr>
                <w:rFonts w:ascii="Calibri" w:hAnsi="Calibri"/>
                <w:sz w:val="22"/>
                <w:szCs w:val="22"/>
              </w:rPr>
              <w:t>2</w:t>
            </w:r>
          </w:p>
          <w:p w:rsidR="000F76DA" w:rsidRPr="00E350C3" w:rsidRDefault="000F76DA" w:rsidP="00FE184F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FE184F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696" w:type="dxa"/>
          </w:tcPr>
          <w:p w:rsidR="000E1602" w:rsidRPr="00EE3AB4" w:rsidRDefault="005B12D9" w:rsidP="00E350C3">
            <w:pPr>
              <w:spacing w:after="160"/>
              <w:jc w:val="center"/>
              <w:rPr>
                <w:rFonts w:ascii="Calibri" w:hAnsi="Calibri"/>
                <w:sz w:val="18"/>
                <w:szCs w:val="18"/>
              </w:rPr>
            </w:pPr>
            <w:r w:rsidRPr="00EE3AB4">
              <w:rPr>
                <w:rFonts w:ascii="Calibri" w:hAnsi="Calibri"/>
                <w:sz w:val="18"/>
                <w:szCs w:val="18"/>
              </w:rPr>
              <w:t>PROGRAMA ACADÉMICO</w:t>
            </w:r>
            <w:r w:rsidR="00EE3AB4" w:rsidRPr="00EE3AB4">
              <w:rPr>
                <w:rFonts w:ascii="Calibri" w:hAnsi="Calibri"/>
                <w:sz w:val="18"/>
                <w:szCs w:val="18"/>
              </w:rPr>
              <w:t>/ COMUNICACIONES OFICIALES</w:t>
            </w:r>
          </w:p>
        </w:tc>
        <w:tc>
          <w:tcPr>
            <w:tcW w:w="1280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ENERO 19 DE 2016</w:t>
            </w: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OCTUBRE 04 DE 2016 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B12D9" w:rsidRDefault="005B12D9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253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E1602" w:rsidRPr="00E350C3" w:rsidRDefault="003F4C8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E1602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310-58-02</w:t>
            </w:r>
          </w:p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FE184F">
              <w:rPr>
                <w:rFonts w:ascii="Calibri" w:hAnsi="Calibri"/>
                <w:sz w:val="22"/>
                <w:szCs w:val="22"/>
              </w:rPr>
              <w:t>6</w:t>
            </w: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310-58-03</w:t>
            </w:r>
          </w:p>
        </w:tc>
        <w:tc>
          <w:tcPr>
            <w:tcW w:w="1696" w:type="dxa"/>
          </w:tcPr>
          <w:p w:rsidR="000E1602" w:rsidRPr="00E350C3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PROGRAMA ACADÉMICO 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/HORARIOS </w:t>
            </w:r>
            <w:r>
              <w:rPr>
                <w:rFonts w:ascii="Calibri" w:hAnsi="Calibri"/>
                <w:sz w:val="22"/>
                <w:szCs w:val="22"/>
              </w:rPr>
              <w:t>/CRONOGRAMA</w:t>
            </w:r>
          </w:p>
        </w:tc>
        <w:tc>
          <w:tcPr>
            <w:tcW w:w="1280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MARZO 14 DE 2016</w:t>
            </w: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NOVIEMBRE 28 DE 2016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982F5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310-68-07</w:t>
            </w:r>
            <w:r w:rsidR="000D69CC">
              <w:rPr>
                <w:rFonts w:ascii="Calibri" w:hAnsi="Calibri"/>
                <w:sz w:val="22"/>
                <w:szCs w:val="22"/>
              </w:rPr>
              <w:t>-02</w:t>
            </w:r>
          </w:p>
          <w:p w:rsidR="00EE3AB4" w:rsidRPr="00E350C3" w:rsidRDefault="00EE3AB4" w:rsidP="000D69CC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310-68-04-0</w:t>
            </w:r>
            <w:r w:rsidR="000D69CC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696" w:type="dxa"/>
          </w:tcPr>
          <w:p w:rsidR="000E1602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REGISTRO</w:t>
            </w:r>
          </w:p>
          <w:p w:rsidR="00EE3AB4" w:rsidRPr="00E350C3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REGISTRO INASISTENCIA – REGISTRO HORA CATEDRA</w:t>
            </w:r>
          </w:p>
        </w:tc>
        <w:tc>
          <w:tcPr>
            <w:tcW w:w="1280" w:type="dxa"/>
          </w:tcPr>
          <w:p w:rsidR="00074188" w:rsidRDefault="00074188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Default="000D69CC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MARZO 02 DE 2016</w:t>
            </w:r>
          </w:p>
          <w:p w:rsidR="000D69CC" w:rsidRPr="00E350C3" w:rsidRDefault="000D69CC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DICIEMBRE 12 DE 2016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122</w:t>
            </w:r>
            <w:bookmarkStart w:id="0" w:name="_GoBack"/>
            <w:bookmarkEnd w:id="0"/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982F5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6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80" w:type="dxa"/>
          </w:tcPr>
          <w:p w:rsidR="000E1602" w:rsidRPr="00E350C3" w:rsidRDefault="000E1602" w:rsidP="002A720D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4081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0E1602" w:rsidRPr="00A9063C" w:rsidTr="000E1602">
        <w:trPr>
          <w:trHeight w:val="2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0E1602" w:rsidRPr="00A9063C" w:rsidTr="000E1602">
        <w:trPr>
          <w:trHeight w:val="1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52D42" w:rsidRPr="00A9063C" w:rsidTr="000E1602">
        <w:trPr>
          <w:trHeight w:val="70"/>
        </w:trPr>
        <w:tc>
          <w:tcPr>
            <w:tcW w:w="1560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JOHANNA AGUIRRE MUÑOZ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JOHANNA AGUIRRE MUÑOZ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52D42" w:rsidRPr="00A9063C" w:rsidTr="000E1602">
        <w:trPr>
          <w:trHeight w:val="70"/>
        </w:trPr>
        <w:tc>
          <w:tcPr>
            <w:tcW w:w="1560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SECRETARIA DIRECTORES DE UNIDAD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SECRETARIA DIRECTORES DE UNIDAD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52D42" w:rsidRPr="00A9063C" w:rsidTr="000E1602">
        <w:tc>
          <w:tcPr>
            <w:tcW w:w="1560" w:type="dxa"/>
            <w:vAlign w:val="center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B52D42" w:rsidRPr="00A9063C" w:rsidRDefault="00FE184F" w:rsidP="00FE184F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MAYO 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 w:rsidR="00982F54">
              <w:rPr>
                <w:rFonts w:ascii="Arial" w:hAnsi="Arial" w:cs="Arial"/>
                <w:b/>
                <w:sz w:val="20"/>
                <w:szCs w:val="18"/>
              </w:rPr>
              <w:t>2</w:t>
            </w:r>
            <w:r>
              <w:rPr>
                <w:rFonts w:ascii="Arial" w:hAnsi="Arial" w:cs="Arial"/>
                <w:b/>
                <w:sz w:val="20"/>
                <w:szCs w:val="18"/>
              </w:rPr>
              <w:t>3</w:t>
            </w:r>
            <w:r w:rsidR="00B52D42">
              <w:rPr>
                <w:rFonts w:ascii="Arial" w:hAnsi="Arial" w:cs="Arial"/>
                <w:b/>
                <w:sz w:val="20"/>
                <w:szCs w:val="18"/>
              </w:rPr>
              <w:t xml:space="preserve"> DE 201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>9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2D42" w:rsidRPr="00A9063C" w:rsidRDefault="00FE184F" w:rsidP="00EE3AB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MAYO 23</w:t>
            </w:r>
            <w:r w:rsidR="00B52D42">
              <w:rPr>
                <w:rFonts w:ascii="Arial" w:hAnsi="Arial" w:cs="Arial"/>
                <w:b/>
                <w:sz w:val="20"/>
                <w:szCs w:val="18"/>
              </w:rPr>
              <w:t xml:space="preserve"> DE 201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>9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</w:p>
    <w:sectPr w:rsidR="00B771D2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A4B" w:rsidRDefault="007E6A4B">
      <w:r>
        <w:separator/>
      </w:r>
    </w:p>
  </w:endnote>
  <w:endnote w:type="continuationSeparator" w:id="0">
    <w:p w:rsidR="007E6A4B" w:rsidRDefault="007E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DAB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A4B" w:rsidRDefault="007E6A4B">
      <w:r>
        <w:separator/>
      </w:r>
    </w:p>
  </w:footnote>
  <w:footnote w:type="continuationSeparator" w:id="0">
    <w:p w:rsidR="007E6A4B" w:rsidRDefault="007E6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74188"/>
    <w:rsid w:val="0008397A"/>
    <w:rsid w:val="00093B2F"/>
    <w:rsid w:val="000A34BC"/>
    <w:rsid w:val="000B2FB8"/>
    <w:rsid w:val="000B5D1D"/>
    <w:rsid w:val="000B719C"/>
    <w:rsid w:val="000C7524"/>
    <w:rsid w:val="000D25A5"/>
    <w:rsid w:val="000D69CC"/>
    <w:rsid w:val="000D7E95"/>
    <w:rsid w:val="000E0FFD"/>
    <w:rsid w:val="000E1602"/>
    <w:rsid w:val="000F6DCB"/>
    <w:rsid w:val="000F76DA"/>
    <w:rsid w:val="00113241"/>
    <w:rsid w:val="001501C1"/>
    <w:rsid w:val="001604B4"/>
    <w:rsid w:val="0016408A"/>
    <w:rsid w:val="00184F46"/>
    <w:rsid w:val="00192949"/>
    <w:rsid w:val="001A1B25"/>
    <w:rsid w:val="001B6157"/>
    <w:rsid w:val="001B689A"/>
    <w:rsid w:val="001E324F"/>
    <w:rsid w:val="001E44CA"/>
    <w:rsid w:val="00200C64"/>
    <w:rsid w:val="00211E44"/>
    <w:rsid w:val="002166DD"/>
    <w:rsid w:val="00226CFC"/>
    <w:rsid w:val="0024248A"/>
    <w:rsid w:val="00262570"/>
    <w:rsid w:val="002712A5"/>
    <w:rsid w:val="00282198"/>
    <w:rsid w:val="00287672"/>
    <w:rsid w:val="0029487E"/>
    <w:rsid w:val="00294DAB"/>
    <w:rsid w:val="002A55B1"/>
    <w:rsid w:val="002A720D"/>
    <w:rsid w:val="002C4CA8"/>
    <w:rsid w:val="002F08AB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2F53"/>
    <w:rsid w:val="003A7746"/>
    <w:rsid w:val="003C4F29"/>
    <w:rsid w:val="003D5689"/>
    <w:rsid w:val="003F4C8F"/>
    <w:rsid w:val="00404278"/>
    <w:rsid w:val="00420743"/>
    <w:rsid w:val="00427DE1"/>
    <w:rsid w:val="00437636"/>
    <w:rsid w:val="004579EB"/>
    <w:rsid w:val="00461D02"/>
    <w:rsid w:val="00464874"/>
    <w:rsid w:val="00467FE4"/>
    <w:rsid w:val="00475633"/>
    <w:rsid w:val="0047588F"/>
    <w:rsid w:val="00483777"/>
    <w:rsid w:val="004B628D"/>
    <w:rsid w:val="004C0D23"/>
    <w:rsid w:val="004D3663"/>
    <w:rsid w:val="004D5BD5"/>
    <w:rsid w:val="004D73F8"/>
    <w:rsid w:val="004E1C49"/>
    <w:rsid w:val="004F3A58"/>
    <w:rsid w:val="004F3EB9"/>
    <w:rsid w:val="004F609A"/>
    <w:rsid w:val="00527DD4"/>
    <w:rsid w:val="00532B92"/>
    <w:rsid w:val="005457CD"/>
    <w:rsid w:val="0055472A"/>
    <w:rsid w:val="005A5652"/>
    <w:rsid w:val="005B12D9"/>
    <w:rsid w:val="005C6199"/>
    <w:rsid w:val="005D7CE6"/>
    <w:rsid w:val="005E2747"/>
    <w:rsid w:val="006011B9"/>
    <w:rsid w:val="00602C78"/>
    <w:rsid w:val="00605A8A"/>
    <w:rsid w:val="00607E40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149A4"/>
    <w:rsid w:val="007315D8"/>
    <w:rsid w:val="00731CA4"/>
    <w:rsid w:val="00732B92"/>
    <w:rsid w:val="00734C1A"/>
    <w:rsid w:val="00742F0D"/>
    <w:rsid w:val="00743E4B"/>
    <w:rsid w:val="00785574"/>
    <w:rsid w:val="00794C0E"/>
    <w:rsid w:val="007B3FCB"/>
    <w:rsid w:val="007D5450"/>
    <w:rsid w:val="007E6A4B"/>
    <w:rsid w:val="007E7853"/>
    <w:rsid w:val="007E7A39"/>
    <w:rsid w:val="00801004"/>
    <w:rsid w:val="00807AB0"/>
    <w:rsid w:val="008267CF"/>
    <w:rsid w:val="00827012"/>
    <w:rsid w:val="00836AA4"/>
    <w:rsid w:val="008446CC"/>
    <w:rsid w:val="00850B1E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82F54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13EBB"/>
    <w:rsid w:val="00A31651"/>
    <w:rsid w:val="00A33D33"/>
    <w:rsid w:val="00A42EE2"/>
    <w:rsid w:val="00A431BF"/>
    <w:rsid w:val="00A54C9A"/>
    <w:rsid w:val="00A62CF0"/>
    <w:rsid w:val="00A70720"/>
    <w:rsid w:val="00A759AB"/>
    <w:rsid w:val="00A9063C"/>
    <w:rsid w:val="00AA06BD"/>
    <w:rsid w:val="00AB4DDB"/>
    <w:rsid w:val="00AC170A"/>
    <w:rsid w:val="00AC2388"/>
    <w:rsid w:val="00AD5607"/>
    <w:rsid w:val="00AD7B39"/>
    <w:rsid w:val="00AF2622"/>
    <w:rsid w:val="00AF3762"/>
    <w:rsid w:val="00B019A5"/>
    <w:rsid w:val="00B07FE9"/>
    <w:rsid w:val="00B12187"/>
    <w:rsid w:val="00B1387D"/>
    <w:rsid w:val="00B20A80"/>
    <w:rsid w:val="00B22C66"/>
    <w:rsid w:val="00B51770"/>
    <w:rsid w:val="00B52D42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24B"/>
    <w:rsid w:val="00C34781"/>
    <w:rsid w:val="00C526CF"/>
    <w:rsid w:val="00C57601"/>
    <w:rsid w:val="00C65A06"/>
    <w:rsid w:val="00C7446C"/>
    <w:rsid w:val="00C86E6A"/>
    <w:rsid w:val="00CA085B"/>
    <w:rsid w:val="00CA688D"/>
    <w:rsid w:val="00CB6FAB"/>
    <w:rsid w:val="00CE7CD4"/>
    <w:rsid w:val="00CF52B9"/>
    <w:rsid w:val="00CF6640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350C3"/>
    <w:rsid w:val="00E40A5D"/>
    <w:rsid w:val="00E45501"/>
    <w:rsid w:val="00E73B8C"/>
    <w:rsid w:val="00EA1459"/>
    <w:rsid w:val="00EC32AD"/>
    <w:rsid w:val="00ED2CD0"/>
    <w:rsid w:val="00EE2089"/>
    <w:rsid w:val="00EE3AB4"/>
    <w:rsid w:val="00EE6BFB"/>
    <w:rsid w:val="00EE7A86"/>
    <w:rsid w:val="00EF5D7E"/>
    <w:rsid w:val="00EF7E4D"/>
    <w:rsid w:val="00F00988"/>
    <w:rsid w:val="00F14BDC"/>
    <w:rsid w:val="00F22C45"/>
    <w:rsid w:val="00F31D8C"/>
    <w:rsid w:val="00F37A73"/>
    <w:rsid w:val="00F46463"/>
    <w:rsid w:val="00F54180"/>
    <w:rsid w:val="00F63270"/>
    <w:rsid w:val="00F83CAA"/>
    <w:rsid w:val="00F84BC5"/>
    <w:rsid w:val="00F9485A"/>
    <w:rsid w:val="00F9729B"/>
    <w:rsid w:val="00FA32FB"/>
    <w:rsid w:val="00FB089A"/>
    <w:rsid w:val="00FB3762"/>
    <w:rsid w:val="00FC7D36"/>
    <w:rsid w:val="00FE06D8"/>
    <w:rsid w:val="00FE184F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2BB4FF"/>
  <w15:docId w15:val="{1010887B-432A-4F15-AD04-FDF42E28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05C33-2A68-480E-813B-31BBF2B7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11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Johanna Aguirre</cp:lastModifiedBy>
  <cp:revision>3</cp:revision>
  <cp:lastPrinted>2019-04-25T21:39:00Z</cp:lastPrinted>
  <dcterms:created xsi:type="dcterms:W3CDTF">2019-05-23T21:57:00Z</dcterms:created>
  <dcterms:modified xsi:type="dcterms:W3CDTF">2019-05-23T22:08:00Z</dcterms:modified>
</cp:coreProperties>
</file>